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6F8" w:rsidRPr="0047383A" w:rsidRDefault="00EE06F8" w:rsidP="00CE5899">
      <w:pPr>
        <w:rPr>
          <w:rFonts w:ascii="Century Gothic" w:hAnsi="Century Gothic"/>
          <w:sz w:val="21"/>
          <w:szCs w:val="21"/>
        </w:rPr>
      </w:pPr>
    </w:p>
    <w:p w:rsidR="008D0197" w:rsidRPr="0047383A" w:rsidRDefault="00C23634" w:rsidP="00C23634">
      <w:pPr>
        <w:pStyle w:val="Header"/>
        <w:tabs>
          <w:tab w:val="clear" w:pos="4153"/>
          <w:tab w:val="clear" w:pos="8306"/>
        </w:tabs>
        <w:jc w:val="right"/>
        <w:rPr>
          <w:rFonts w:ascii="Century Gothic" w:hAnsi="Century Gothic" w:cs="Calibri"/>
          <w:sz w:val="21"/>
          <w:szCs w:val="21"/>
        </w:rPr>
      </w:pPr>
      <w:r w:rsidRPr="0047383A">
        <w:rPr>
          <w:rFonts w:ascii="Century Gothic" w:hAnsi="Century Gothic" w:cs="Calibri"/>
          <w:sz w:val="21"/>
          <w:szCs w:val="21"/>
        </w:rPr>
        <w:t>Friday 7</w:t>
      </w:r>
      <w:r w:rsidRPr="0047383A">
        <w:rPr>
          <w:rFonts w:ascii="Century Gothic" w:hAnsi="Century Gothic" w:cs="Calibri"/>
          <w:sz w:val="21"/>
          <w:szCs w:val="21"/>
          <w:vertAlign w:val="superscript"/>
        </w:rPr>
        <w:t>th</w:t>
      </w:r>
      <w:r w:rsidRPr="0047383A">
        <w:rPr>
          <w:rFonts w:ascii="Century Gothic" w:hAnsi="Century Gothic" w:cs="Calibri"/>
          <w:sz w:val="21"/>
          <w:szCs w:val="21"/>
        </w:rPr>
        <w:t xml:space="preserve"> June 2019</w:t>
      </w:r>
    </w:p>
    <w:p w:rsidR="00655AB1" w:rsidRPr="00655AB1" w:rsidRDefault="00655AB1" w:rsidP="00655AB1">
      <w:pPr>
        <w:shd w:val="clear" w:color="auto" w:fill="FFFFFF"/>
        <w:spacing w:after="240"/>
        <w:rPr>
          <w:rFonts w:ascii="Century Gothic" w:hAnsi="Century Gothic"/>
          <w:color w:val="444444"/>
          <w:sz w:val="21"/>
          <w:szCs w:val="21"/>
          <w:lang w:eastAsia="en-GB"/>
        </w:rPr>
      </w:pPr>
      <w:r w:rsidRPr="00655AB1">
        <w:rPr>
          <w:rFonts w:ascii="Century Gothic" w:hAnsi="Century Gothic"/>
          <w:color w:val="444444"/>
          <w:sz w:val="21"/>
          <w:szCs w:val="21"/>
          <w:lang w:eastAsia="en-GB"/>
        </w:rPr>
        <w:t>Dear Parents &amp; Carers</w:t>
      </w:r>
      <w:r w:rsidR="0047383A">
        <w:rPr>
          <w:rFonts w:ascii="Century Gothic" w:hAnsi="Century Gothic"/>
          <w:color w:val="444444"/>
          <w:sz w:val="21"/>
          <w:szCs w:val="21"/>
          <w:lang w:eastAsia="en-GB"/>
        </w:rPr>
        <w:t>,</w:t>
      </w:r>
    </w:p>
    <w:p w:rsidR="00363471" w:rsidRPr="0047383A" w:rsidRDefault="00363471" w:rsidP="00655AB1">
      <w:pPr>
        <w:shd w:val="clear" w:color="auto" w:fill="FFFFFF"/>
        <w:spacing w:after="240"/>
        <w:rPr>
          <w:rFonts w:ascii="Century Gothic" w:hAnsi="Century Gothic"/>
          <w:b/>
          <w:color w:val="444444"/>
          <w:sz w:val="21"/>
          <w:szCs w:val="21"/>
          <w:lang w:eastAsia="en-GB"/>
        </w:rPr>
      </w:pPr>
      <w:r w:rsidRPr="0047383A">
        <w:rPr>
          <w:rFonts w:ascii="Century Gothic" w:hAnsi="Century Gothic"/>
          <w:b/>
          <w:color w:val="444444"/>
          <w:sz w:val="21"/>
          <w:szCs w:val="21"/>
          <w:lang w:eastAsia="en-GB"/>
        </w:rPr>
        <w:t xml:space="preserve">RE: Statutory Inspection of Anglican and Methodist School </w:t>
      </w:r>
      <w:r w:rsidRPr="0047383A">
        <w:rPr>
          <w:rFonts w:ascii="Century Gothic" w:hAnsi="Century Gothic"/>
          <w:b/>
          <w:color w:val="444444"/>
          <w:sz w:val="21"/>
          <w:szCs w:val="21"/>
          <w:lang w:eastAsia="en-GB"/>
        </w:rPr>
        <w:t>(SIAMS)</w:t>
      </w:r>
    </w:p>
    <w:p w:rsidR="00363471" w:rsidRPr="0047383A" w:rsidRDefault="00363471" w:rsidP="00655AB1">
      <w:pPr>
        <w:shd w:val="clear" w:color="auto" w:fill="FFFFFF"/>
        <w:spacing w:after="240"/>
        <w:rPr>
          <w:rFonts w:ascii="Century Gothic" w:hAnsi="Century Gothic"/>
          <w:color w:val="444444"/>
          <w:sz w:val="21"/>
          <w:szCs w:val="21"/>
          <w:lang w:eastAsia="en-GB"/>
        </w:rPr>
      </w:pPr>
      <w:r w:rsidRPr="0047383A">
        <w:rPr>
          <w:rFonts w:ascii="Century Gothic" w:hAnsi="Century Gothic"/>
          <w:color w:val="444444"/>
          <w:sz w:val="21"/>
          <w:szCs w:val="21"/>
          <w:lang w:eastAsia="en-GB"/>
        </w:rPr>
        <w:t xml:space="preserve">The report of our Statutory Inspection of Anglican and Methodist School (SIAMS) has now been published. </w:t>
      </w:r>
      <w:r w:rsidRPr="0047383A">
        <w:rPr>
          <w:rFonts w:ascii="Century Gothic" w:hAnsi="Century Gothic"/>
          <w:color w:val="444444"/>
          <w:sz w:val="21"/>
          <w:szCs w:val="21"/>
          <w:lang w:eastAsia="en-GB"/>
        </w:rPr>
        <w:t>These inspections take place on a 5 year cycle and we were inspected under the</w:t>
      </w:r>
      <w:r w:rsidRPr="0047383A">
        <w:rPr>
          <w:rFonts w:ascii="Century Gothic" w:hAnsi="Century Gothic"/>
          <w:color w:val="444444"/>
          <w:sz w:val="21"/>
          <w:szCs w:val="21"/>
          <w:lang w:eastAsia="en-GB"/>
        </w:rPr>
        <w:t xml:space="preserve"> new schedule</w:t>
      </w:r>
      <w:r w:rsidRPr="0047383A">
        <w:rPr>
          <w:rFonts w:ascii="Century Gothic" w:hAnsi="Century Gothic"/>
          <w:color w:val="444444"/>
          <w:sz w:val="21"/>
          <w:szCs w:val="21"/>
          <w:lang w:eastAsia="en-GB"/>
        </w:rPr>
        <w:t xml:space="preserve"> and framework that was launched</w:t>
      </w:r>
      <w:r w:rsidRPr="0047383A">
        <w:rPr>
          <w:rFonts w:ascii="Century Gothic" w:hAnsi="Century Gothic"/>
          <w:color w:val="444444"/>
          <w:sz w:val="21"/>
          <w:szCs w:val="21"/>
          <w:lang w:eastAsia="en-GB"/>
        </w:rPr>
        <w:t xml:space="preserve"> in January 2019. </w:t>
      </w:r>
    </w:p>
    <w:p w:rsidR="00363471" w:rsidRPr="0047383A" w:rsidRDefault="00363471" w:rsidP="00655AB1">
      <w:pPr>
        <w:shd w:val="clear" w:color="auto" w:fill="FFFFFF"/>
        <w:spacing w:after="240"/>
        <w:rPr>
          <w:rFonts w:ascii="Century Gothic" w:hAnsi="Century Gothic"/>
          <w:color w:val="444444"/>
          <w:sz w:val="21"/>
          <w:szCs w:val="21"/>
          <w:lang w:eastAsia="en-GB"/>
        </w:rPr>
      </w:pPr>
      <w:r w:rsidRPr="0047383A">
        <w:rPr>
          <w:rFonts w:ascii="Century Gothic" w:hAnsi="Century Gothic"/>
          <w:color w:val="444444"/>
          <w:sz w:val="21"/>
          <w:szCs w:val="21"/>
          <w:lang w:eastAsia="en-GB"/>
        </w:rPr>
        <w:t xml:space="preserve">The Evaluation Schedule has one inspection question: ‘How effective is the school’s distinctive Christian vision, established and promoted by leadership at all levels, in enabling pupils and adults to flourish?’ This is explored through seven strands: </w:t>
      </w:r>
    </w:p>
    <w:p w:rsidR="00363471" w:rsidRPr="0047383A" w:rsidRDefault="00363471" w:rsidP="00363471">
      <w:pPr>
        <w:pStyle w:val="ListParagraph"/>
        <w:numPr>
          <w:ilvl w:val="0"/>
          <w:numId w:val="10"/>
        </w:numPr>
        <w:shd w:val="clear" w:color="auto" w:fill="FFFFFF"/>
        <w:rPr>
          <w:rFonts w:ascii="Century Gothic" w:hAnsi="Century Gothic"/>
          <w:color w:val="444444"/>
          <w:sz w:val="21"/>
          <w:szCs w:val="21"/>
        </w:rPr>
      </w:pPr>
      <w:r w:rsidRPr="0047383A">
        <w:rPr>
          <w:rFonts w:ascii="Century Gothic" w:hAnsi="Century Gothic"/>
          <w:color w:val="444444"/>
          <w:sz w:val="21"/>
          <w:szCs w:val="21"/>
        </w:rPr>
        <w:t xml:space="preserve">Vision and Leadership </w:t>
      </w:r>
    </w:p>
    <w:p w:rsidR="00363471" w:rsidRPr="0047383A" w:rsidRDefault="00363471" w:rsidP="00A97E62">
      <w:pPr>
        <w:pStyle w:val="ListParagraph"/>
        <w:numPr>
          <w:ilvl w:val="0"/>
          <w:numId w:val="10"/>
        </w:numPr>
        <w:shd w:val="clear" w:color="auto" w:fill="FFFFFF"/>
        <w:rPr>
          <w:rFonts w:ascii="Century Gothic" w:hAnsi="Century Gothic"/>
          <w:color w:val="444444"/>
          <w:sz w:val="21"/>
          <w:szCs w:val="21"/>
        </w:rPr>
      </w:pPr>
      <w:r w:rsidRPr="0047383A">
        <w:rPr>
          <w:rFonts w:ascii="Century Gothic" w:hAnsi="Century Gothic"/>
          <w:color w:val="444444"/>
          <w:sz w:val="21"/>
          <w:szCs w:val="21"/>
        </w:rPr>
        <w:t xml:space="preserve">Wisdom, </w:t>
      </w:r>
      <w:r w:rsidRPr="0047383A">
        <w:rPr>
          <w:rFonts w:ascii="Century Gothic" w:hAnsi="Century Gothic"/>
          <w:color w:val="444444"/>
          <w:sz w:val="21"/>
          <w:szCs w:val="21"/>
        </w:rPr>
        <w:t xml:space="preserve">Knowledge and Skills </w:t>
      </w:r>
    </w:p>
    <w:p w:rsidR="00363471" w:rsidRPr="0047383A" w:rsidRDefault="00363471" w:rsidP="00363471">
      <w:pPr>
        <w:pStyle w:val="ListParagraph"/>
        <w:numPr>
          <w:ilvl w:val="0"/>
          <w:numId w:val="10"/>
        </w:numPr>
        <w:shd w:val="clear" w:color="auto" w:fill="FFFFFF"/>
        <w:rPr>
          <w:rFonts w:ascii="Century Gothic" w:hAnsi="Century Gothic"/>
          <w:color w:val="444444"/>
          <w:sz w:val="21"/>
          <w:szCs w:val="21"/>
        </w:rPr>
      </w:pPr>
      <w:r w:rsidRPr="0047383A">
        <w:rPr>
          <w:rFonts w:ascii="Century Gothic" w:hAnsi="Century Gothic"/>
          <w:color w:val="444444"/>
          <w:sz w:val="21"/>
          <w:szCs w:val="21"/>
        </w:rPr>
        <w:t xml:space="preserve">Character Development: Hope, Aspiration and Courageous Advocacy </w:t>
      </w:r>
    </w:p>
    <w:p w:rsidR="00363471" w:rsidRPr="0047383A" w:rsidRDefault="00363471" w:rsidP="00363471">
      <w:pPr>
        <w:pStyle w:val="ListParagraph"/>
        <w:numPr>
          <w:ilvl w:val="0"/>
          <w:numId w:val="10"/>
        </w:numPr>
        <w:shd w:val="clear" w:color="auto" w:fill="FFFFFF"/>
        <w:rPr>
          <w:rFonts w:ascii="Century Gothic" w:hAnsi="Century Gothic"/>
          <w:color w:val="444444"/>
          <w:sz w:val="21"/>
          <w:szCs w:val="21"/>
        </w:rPr>
      </w:pPr>
      <w:r w:rsidRPr="0047383A">
        <w:rPr>
          <w:rFonts w:ascii="Century Gothic" w:hAnsi="Century Gothic"/>
          <w:color w:val="444444"/>
          <w:sz w:val="21"/>
          <w:szCs w:val="21"/>
        </w:rPr>
        <w:t xml:space="preserve">Community and Living Well Together </w:t>
      </w:r>
    </w:p>
    <w:p w:rsidR="00363471" w:rsidRPr="0047383A" w:rsidRDefault="00363471" w:rsidP="00363471">
      <w:pPr>
        <w:pStyle w:val="ListParagraph"/>
        <w:numPr>
          <w:ilvl w:val="0"/>
          <w:numId w:val="10"/>
        </w:numPr>
        <w:shd w:val="clear" w:color="auto" w:fill="FFFFFF"/>
        <w:rPr>
          <w:rFonts w:ascii="Century Gothic" w:hAnsi="Century Gothic"/>
          <w:color w:val="444444"/>
          <w:sz w:val="21"/>
          <w:szCs w:val="21"/>
        </w:rPr>
      </w:pPr>
      <w:r w:rsidRPr="0047383A">
        <w:rPr>
          <w:rFonts w:ascii="Century Gothic" w:hAnsi="Century Gothic"/>
          <w:color w:val="444444"/>
          <w:sz w:val="21"/>
          <w:szCs w:val="21"/>
        </w:rPr>
        <w:t xml:space="preserve">Dignity and Respect </w:t>
      </w:r>
    </w:p>
    <w:p w:rsidR="00363471" w:rsidRPr="0047383A" w:rsidRDefault="00363471" w:rsidP="00363471">
      <w:pPr>
        <w:pStyle w:val="ListParagraph"/>
        <w:numPr>
          <w:ilvl w:val="0"/>
          <w:numId w:val="10"/>
        </w:numPr>
        <w:shd w:val="clear" w:color="auto" w:fill="FFFFFF"/>
        <w:rPr>
          <w:rFonts w:ascii="Century Gothic" w:hAnsi="Century Gothic"/>
          <w:color w:val="444444"/>
          <w:sz w:val="21"/>
          <w:szCs w:val="21"/>
        </w:rPr>
      </w:pPr>
      <w:r w:rsidRPr="0047383A">
        <w:rPr>
          <w:rFonts w:ascii="Century Gothic" w:hAnsi="Century Gothic"/>
          <w:color w:val="444444"/>
          <w:sz w:val="21"/>
          <w:szCs w:val="21"/>
        </w:rPr>
        <w:t xml:space="preserve">The impact of Collective Worship </w:t>
      </w:r>
    </w:p>
    <w:p w:rsidR="00363471" w:rsidRPr="0047383A" w:rsidRDefault="00363471" w:rsidP="00363471">
      <w:pPr>
        <w:pStyle w:val="ListParagraph"/>
        <w:numPr>
          <w:ilvl w:val="0"/>
          <w:numId w:val="10"/>
        </w:numPr>
        <w:shd w:val="clear" w:color="auto" w:fill="FFFFFF"/>
        <w:rPr>
          <w:rFonts w:ascii="Century Gothic" w:hAnsi="Century Gothic"/>
          <w:color w:val="444444"/>
          <w:sz w:val="21"/>
          <w:szCs w:val="21"/>
        </w:rPr>
      </w:pPr>
      <w:r w:rsidRPr="0047383A">
        <w:rPr>
          <w:rFonts w:ascii="Century Gothic" w:hAnsi="Century Gothic"/>
          <w:color w:val="444444"/>
          <w:sz w:val="21"/>
          <w:szCs w:val="21"/>
        </w:rPr>
        <w:t xml:space="preserve">The effectiveness of Religious Education </w:t>
      </w:r>
    </w:p>
    <w:p w:rsidR="00363471" w:rsidRPr="0047383A" w:rsidRDefault="00363471" w:rsidP="00363471">
      <w:pPr>
        <w:pStyle w:val="ListParagraph"/>
        <w:shd w:val="clear" w:color="auto" w:fill="FFFFFF"/>
        <w:rPr>
          <w:rFonts w:ascii="Century Gothic" w:hAnsi="Century Gothic"/>
          <w:color w:val="444444"/>
          <w:sz w:val="21"/>
          <w:szCs w:val="21"/>
        </w:rPr>
      </w:pPr>
    </w:p>
    <w:p w:rsidR="00363471" w:rsidRPr="0047383A" w:rsidRDefault="00363471" w:rsidP="00655AB1">
      <w:pPr>
        <w:shd w:val="clear" w:color="auto" w:fill="FFFFFF"/>
        <w:spacing w:after="240"/>
        <w:rPr>
          <w:rFonts w:ascii="Century Gothic" w:hAnsi="Century Gothic"/>
          <w:color w:val="444444"/>
          <w:sz w:val="21"/>
          <w:szCs w:val="21"/>
          <w:lang w:eastAsia="en-GB"/>
        </w:rPr>
      </w:pPr>
      <w:r w:rsidRPr="0047383A">
        <w:rPr>
          <w:rFonts w:ascii="Century Gothic" w:hAnsi="Century Gothic"/>
          <w:color w:val="444444"/>
          <w:sz w:val="21"/>
          <w:szCs w:val="21"/>
          <w:lang w:eastAsia="en-GB"/>
        </w:rPr>
        <w:t xml:space="preserve">One overall grade is awarded reflecting the contribution of these strands </w:t>
      </w:r>
      <w:r w:rsidR="00C23634" w:rsidRPr="0047383A">
        <w:rPr>
          <w:rFonts w:ascii="Century Gothic" w:hAnsi="Century Gothic"/>
          <w:color w:val="444444"/>
          <w:sz w:val="21"/>
          <w:szCs w:val="21"/>
          <w:lang w:eastAsia="en-GB"/>
        </w:rPr>
        <w:t>to how well</w:t>
      </w:r>
      <w:r w:rsidRPr="0047383A">
        <w:rPr>
          <w:rFonts w:ascii="Century Gothic" w:hAnsi="Century Gothic"/>
          <w:color w:val="444444"/>
          <w:sz w:val="21"/>
          <w:szCs w:val="21"/>
          <w:lang w:eastAsia="en-GB"/>
        </w:rPr>
        <w:t xml:space="preserve"> pupils and adults</w:t>
      </w:r>
      <w:r w:rsidR="00C23634" w:rsidRPr="0047383A">
        <w:rPr>
          <w:rFonts w:ascii="Century Gothic" w:hAnsi="Century Gothic"/>
          <w:color w:val="444444"/>
          <w:sz w:val="21"/>
          <w:szCs w:val="21"/>
          <w:lang w:eastAsia="en-GB"/>
        </w:rPr>
        <w:t xml:space="preserve"> flourish</w:t>
      </w:r>
      <w:r w:rsidRPr="0047383A">
        <w:rPr>
          <w:rFonts w:ascii="Century Gothic" w:hAnsi="Century Gothic"/>
          <w:color w:val="444444"/>
          <w:sz w:val="21"/>
          <w:szCs w:val="21"/>
          <w:lang w:eastAsia="en-GB"/>
        </w:rPr>
        <w:t xml:space="preserve"> in a Church School. In addition, a standalone grade is awarded in all schools for Collective Worship and </w:t>
      </w:r>
      <w:r w:rsidRPr="0047383A">
        <w:rPr>
          <w:rFonts w:ascii="Century Gothic" w:hAnsi="Century Gothic"/>
          <w:color w:val="444444"/>
          <w:sz w:val="21"/>
          <w:szCs w:val="21"/>
          <w:lang w:eastAsia="en-GB"/>
        </w:rPr>
        <w:t xml:space="preserve">for </w:t>
      </w:r>
      <w:r w:rsidR="00C23634" w:rsidRPr="0047383A">
        <w:rPr>
          <w:rFonts w:ascii="Century Gothic" w:hAnsi="Century Gothic"/>
          <w:color w:val="444444"/>
          <w:sz w:val="21"/>
          <w:szCs w:val="21"/>
          <w:lang w:eastAsia="en-GB"/>
        </w:rPr>
        <w:t xml:space="preserve">Voluntary Aided schools for </w:t>
      </w:r>
      <w:r w:rsidRPr="0047383A">
        <w:rPr>
          <w:rFonts w:ascii="Century Gothic" w:hAnsi="Century Gothic"/>
          <w:color w:val="444444"/>
          <w:sz w:val="21"/>
          <w:szCs w:val="21"/>
          <w:lang w:eastAsia="en-GB"/>
        </w:rPr>
        <w:t xml:space="preserve">Religious Education (RE). This grade is based on teaching and learning alone. </w:t>
      </w:r>
    </w:p>
    <w:p w:rsidR="00363471" w:rsidRPr="0047383A" w:rsidRDefault="00363471" w:rsidP="00655AB1">
      <w:pPr>
        <w:shd w:val="clear" w:color="auto" w:fill="FFFFFF"/>
        <w:spacing w:after="240"/>
        <w:rPr>
          <w:rFonts w:ascii="Century Gothic" w:hAnsi="Century Gothic"/>
          <w:color w:val="444444"/>
          <w:sz w:val="21"/>
          <w:szCs w:val="21"/>
          <w:lang w:eastAsia="en-GB"/>
        </w:rPr>
      </w:pPr>
      <w:r w:rsidRPr="0047383A">
        <w:rPr>
          <w:rFonts w:ascii="Century Gothic" w:hAnsi="Century Gothic"/>
          <w:color w:val="444444"/>
          <w:sz w:val="21"/>
          <w:szCs w:val="21"/>
          <w:lang w:eastAsia="en-GB"/>
        </w:rPr>
        <w:t xml:space="preserve">Although the new schedule is significantly more challenging than the previous one, </w:t>
      </w:r>
      <w:r w:rsidRPr="0047383A">
        <w:rPr>
          <w:rFonts w:ascii="Century Gothic" w:hAnsi="Century Gothic"/>
          <w:color w:val="444444"/>
          <w:sz w:val="21"/>
          <w:szCs w:val="21"/>
          <w:lang w:eastAsia="en-GB"/>
        </w:rPr>
        <w:t xml:space="preserve">I am delighted that the Inspector saw our </w:t>
      </w:r>
      <w:r w:rsidR="00C23634" w:rsidRPr="0047383A">
        <w:rPr>
          <w:rFonts w:ascii="Century Gothic" w:hAnsi="Century Gothic"/>
          <w:color w:val="444444"/>
          <w:sz w:val="21"/>
          <w:szCs w:val="21"/>
          <w:lang w:eastAsia="en-GB"/>
        </w:rPr>
        <w:t>s</w:t>
      </w:r>
      <w:r w:rsidRPr="0047383A">
        <w:rPr>
          <w:rFonts w:ascii="Century Gothic" w:hAnsi="Century Gothic"/>
          <w:color w:val="444444"/>
          <w:sz w:val="21"/>
          <w:szCs w:val="21"/>
          <w:lang w:eastAsia="en-GB"/>
        </w:rPr>
        <w:t>chool as we see it every day</w:t>
      </w:r>
      <w:r w:rsidRPr="0047383A">
        <w:rPr>
          <w:rFonts w:ascii="Century Gothic" w:hAnsi="Century Gothic"/>
          <w:color w:val="444444"/>
          <w:sz w:val="21"/>
          <w:szCs w:val="21"/>
          <w:lang w:eastAsia="en-GB"/>
        </w:rPr>
        <w:t xml:space="preserve"> and recognised it to be securely </w:t>
      </w:r>
      <w:r w:rsidRPr="0047383A">
        <w:rPr>
          <w:rFonts w:ascii="Century Gothic" w:hAnsi="Century Gothic"/>
          <w:b/>
          <w:color w:val="444444"/>
          <w:sz w:val="21"/>
          <w:szCs w:val="21"/>
          <w:lang w:eastAsia="en-GB"/>
        </w:rPr>
        <w:t>‘Good’</w:t>
      </w:r>
      <w:r w:rsidRPr="0047383A">
        <w:rPr>
          <w:rFonts w:ascii="Century Gothic" w:hAnsi="Century Gothic"/>
          <w:color w:val="444444"/>
          <w:sz w:val="21"/>
          <w:szCs w:val="21"/>
          <w:lang w:eastAsia="en-GB"/>
        </w:rPr>
        <w:t xml:space="preserve"> in all areas.</w:t>
      </w:r>
    </w:p>
    <w:p w:rsidR="00363471" w:rsidRPr="00655AB1" w:rsidRDefault="00363471" w:rsidP="00363471">
      <w:pPr>
        <w:shd w:val="clear" w:color="auto" w:fill="FFFFFF"/>
        <w:spacing w:after="240"/>
        <w:rPr>
          <w:rFonts w:ascii="Century Gothic" w:hAnsi="Century Gothic"/>
          <w:color w:val="444444"/>
          <w:sz w:val="21"/>
          <w:szCs w:val="21"/>
          <w:lang w:eastAsia="en-GB"/>
        </w:rPr>
      </w:pPr>
      <w:r w:rsidRPr="00655AB1">
        <w:rPr>
          <w:rFonts w:ascii="Century Gothic" w:hAnsi="Century Gothic"/>
          <w:color w:val="444444"/>
          <w:sz w:val="21"/>
          <w:szCs w:val="21"/>
          <w:lang w:eastAsia="en-GB"/>
        </w:rPr>
        <w:t xml:space="preserve">This is a fantastic achievement </w:t>
      </w:r>
      <w:r w:rsidR="00C23634" w:rsidRPr="0047383A">
        <w:rPr>
          <w:rFonts w:ascii="Century Gothic" w:hAnsi="Century Gothic"/>
          <w:color w:val="444444"/>
          <w:sz w:val="21"/>
          <w:szCs w:val="21"/>
          <w:lang w:eastAsia="en-GB"/>
        </w:rPr>
        <w:t xml:space="preserve">at this stage in our journey </w:t>
      </w:r>
      <w:r w:rsidRPr="00655AB1">
        <w:rPr>
          <w:rFonts w:ascii="Century Gothic" w:hAnsi="Century Gothic"/>
          <w:color w:val="444444"/>
          <w:sz w:val="21"/>
          <w:szCs w:val="21"/>
          <w:lang w:eastAsia="en-GB"/>
        </w:rPr>
        <w:t>and reflects the time and support given by everyon</w:t>
      </w:r>
      <w:r w:rsidR="00C23634" w:rsidRPr="0047383A">
        <w:rPr>
          <w:rFonts w:ascii="Century Gothic" w:hAnsi="Century Gothic"/>
          <w:color w:val="444444"/>
          <w:sz w:val="21"/>
          <w:szCs w:val="21"/>
          <w:lang w:eastAsia="en-GB"/>
        </w:rPr>
        <w:t xml:space="preserve">e connected with the school; </w:t>
      </w:r>
      <w:r w:rsidRPr="0047383A">
        <w:rPr>
          <w:rFonts w:ascii="Century Gothic" w:hAnsi="Century Gothic"/>
          <w:color w:val="444444"/>
          <w:sz w:val="21"/>
          <w:szCs w:val="21"/>
          <w:lang w:eastAsia="en-GB"/>
        </w:rPr>
        <w:t xml:space="preserve">for all </w:t>
      </w:r>
      <w:r w:rsidRPr="00655AB1">
        <w:rPr>
          <w:rFonts w:ascii="Century Gothic" w:hAnsi="Century Gothic"/>
          <w:color w:val="444444"/>
          <w:sz w:val="21"/>
          <w:szCs w:val="21"/>
          <w:lang w:eastAsia="en-GB"/>
        </w:rPr>
        <w:t xml:space="preserve">who have shown a huge commitment in helping to make </w:t>
      </w:r>
      <w:r w:rsidRPr="0047383A">
        <w:rPr>
          <w:rFonts w:ascii="Century Gothic" w:hAnsi="Century Gothic"/>
          <w:color w:val="444444"/>
          <w:sz w:val="21"/>
          <w:szCs w:val="21"/>
          <w:lang w:eastAsia="en-GB"/>
        </w:rPr>
        <w:t>Spetisbury</w:t>
      </w:r>
      <w:r w:rsidRPr="00655AB1">
        <w:rPr>
          <w:rFonts w:ascii="Century Gothic" w:hAnsi="Century Gothic"/>
          <w:color w:val="444444"/>
          <w:sz w:val="21"/>
          <w:szCs w:val="21"/>
          <w:lang w:eastAsia="en-GB"/>
        </w:rPr>
        <w:t xml:space="preserve"> the best school it can be.</w:t>
      </w:r>
    </w:p>
    <w:p w:rsidR="00655AB1" w:rsidRPr="00655AB1" w:rsidRDefault="00655AB1" w:rsidP="00655AB1">
      <w:pPr>
        <w:shd w:val="clear" w:color="auto" w:fill="FFFFFF"/>
        <w:spacing w:after="240"/>
        <w:rPr>
          <w:rFonts w:ascii="Century Gothic" w:hAnsi="Century Gothic"/>
          <w:color w:val="444444"/>
          <w:sz w:val="21"/>
          <w:szCs w:val="21"/>
          <w:lang w:eastAsia="en-GB"/>
        </w:rPr>
      </w:pPr>
      <w:r w:rsidRPr="00655AB1">
        <w:rPr>
          <w:rFonts w:ascii="Century Gothic" w:hAnsi="Century Gothic"/>
          <w:color w:val="444444"/>
          <w:sz w:val="21"/>
          <w:szCs w:val="21"/>
          <w:lang w:eastAsia="en-GB"/>
        </w:rPr>
        <w:t>The</w:t>
      </w:r>
      <w:r w:rsidR="00C23634" w:rsidRPr="0047383A">
        <w:rPr>
          <w:rFonts w:ascii="Century Gothic" w:hAnsi="Century Gothic"/>
          <w:color w:val="444444"/>
          <w:sz w:val="21"/>
          <w:szCs w:val="21"/>
          <w:lang w:eastAsia="en-GB"/>
        </w:rPr>
        <w:t xml:space="preserve"> real</w:t>
      </w:r>
      <w:r w:rsidRPr="00655AB1">
        <w:rPr>
          <w:rFonts w:ascii="Century Gothic" w:hAnsi="Century Gothic"/>
          <w:color w:val="444444"/>
          <w:sz w:val="21"/>
          <w:szCs w:val="21"/>
          <w:lang w:eastAsia="en-GB"/>
        </w:rPr>
        <w:t xml:space="preserve"> strength of our school is </w:t>
      </w:r>
      <w:r w:rsidR="00363471" w:rsidRPr="0047383A">
        <w:rPr>
          <w:rFonts w:ascii="Century Gothic" w:hAnsi="Century Gothic"/>
          <w:color w:val="444444"/>
          <w:sz w:val="21"/>
          <w:szCs w:val="21"/>
          <w:lang w:eastAsia="en-GB"/>
        </w:rPr>
        <w:t>our children and the strong support that you give them and us</w:t>
      </w:r>
      <w:r w:rsidRPr="00655AB1">
        <w:rPr>
          <w:rFonts w:ascii="Century Gothic" w:hAnsi="Century Gothic"/>
          <w:color w:val="444444"/>
          <w:sz w:val="21"/>
          <w:szCs w:val="21"/>
          <w:lang w:eastAsia="en-GB"/>
        </w:rPr>
        <w:t xml:space="preserve">. </w:t>
      </w:r>
      <w:r w:rsidR="00363471" w:rsidRPr="0047383A">
        <w:rPr>
          <w:rFonts w:ascii="Century Gothic" w:hAnsi="Century Gothic"/>
          <w:color w:val="444444"/>
          <w:sz w:val="21"/>
          <w:szCs w:val="21"/>
          <w:lang w:eastAsia="en-GB"/>
        </w:rPr>
        <w:t>They truly are a credit to you. On a personal note, I have truly enjoyed the process which has helped measure where we are in our development of the school. We are keen to keep growing and maturing in all areas</w:t>
      </w:r>
      <w:r w:rsidR="00C23634" w:rsidRPr="0047383A">
        <w:rPr>
          <w:rFonts w:ascii="Century Gothic" w:hAnsi="Century Gothic"/>
          <w:color w:val="444444"/>
          <w:sz w:val="21"/>
          <w:szCs w:val="21"/>
          <w:lang w:eastAsia="en-GB"/>
        </w:rPr>
        <w:t xml:space="preserve"> and it was good to have the inspector recognise all of our strengths and our undoubted potential for future growth.</w:t>
      </w:r>
    </w:p>
    <w:p w:rsidR="0047383A" w:rsidRPr="00655AB1" w:rsidRDefault="00C23634" w:rsidP="00655AB1">
      <w:pPr>
        <w:shd w:val="clear" w:color="auto" w:fill="FFFFFF"/>
        <w:spacing w:after="240"/>
        <w:rPr>
          <w:rFonts w:ascii="Century Gothic" w:hAnsi="Century Gothic"/>
          <w:color w:val="444444"/>
          <w:sz w:val="21"/>
          <w:szCs w:val="21"/>
          <w:lang w:eastAsia="en-GB"/>
        </w:rPr>
      </w:pPr>
      <w:r w:rsidRPr="0047383A">
        <w:rPr>
          <w:rFonts w:ascii="Century Gothic" w:hAnsi="Century Gothic"/>
          <w:color w:val="444444"/>
          <w:sz w:val="21"/>
          <w:szCs w:val="21"/>
          <w:lang w:eastAsia="en-GB"/>
        </w:rPr>
        <w:t xml:space="preserve">I would encourage you to read the text within the report as there are so many highlights. Obviously it is impossible to recognise every achievement within the report but I would like to offer our sincere thanks to you, your children, our teaching staff, our governors and all members of our school community. </w:t>
      </w:r>
      <w:r w:rsidR="00655AB1" w:rsidRPr="00655AB1">
        <w:rPr>
          <w:rFonts w:ascii="Century Gothic" w:hAnsi="Century Gothic"/>
          <w:color w:val="444444"/>
          <w:sz w:val="21"/>
          <w:szCs w:val="21"/>
          <w:lang w:eastAsia="en-GB"/>
        </w:rPr>
        <w:t>This is nothing less than the community deserves and we would like to thank you all for your contributions.</w:t>
      </w:r>
    </w:p>
    <w:p w:rsidR="00655AB1" w:rsidRPr="0047383A" w:rsidRDefault="00655AB1" w:rsidP="00363471">
      <w:pPr>
        <w:shd w:val="clear" w:color="auto" w:fill="FFFFFF"/>
        <w:spacing w:after="240"/>
        <w:rPr>
          <w:rFonts w:ascii="Century Gothic" w:hAnsi="Century Gothic"/>
          <w:color w:val="444444"/>
          <w:sz w:val="21"/>
          <w:szCs w:val="21"/>
          <w:lang w:eastAsia="en-GB"/>
        </w:rPr>
      </w:pPr>
      <w:r w:rsidRPr="00655AB1">
        <w:rPr>
          <w:rFonts w:ascii="Century Gothic" w:hAnsi="Century Gothic"/>
          <w:color w:val="444444"/>
          <w:sz w:val="21"/>
          <w:szCs w:val="21"/>
          <w:lang w:eastAsia="en-GB"/>
        </w:rPr>
        <w:t>Kindest Regards</w:t>
      </w:r>
      <w:r w:rsidR="00363471" w:rsidRPr="0047383A">
        <w:rPr>
          <w:rFonts w:ascii="Century Gothic" w:hAnsi="Century Gothic"/>
          <w:color w:val="444444"/>
          <w:sz w:val="21"/>
          <w:szCs w:val="21"/>
          <w:lang w:eastAsia="en-GB"/>
        </w:rPr>
        <w:t>,</w:t>
      </w:r>
    </w:p>
    <w:p w:rsidR="00C23634" w:rsidRPr="0047383A" w:rsidRDefault="00C23634" w:rsidP="00363471">
      <w:pPr>
        <w:shd w:val="clear" w:color="auto" w:fill="FFFFFF"/>
        <w:spacing w:after="240"/>
        <w:rPr>
          <w:rFonts w:ascii="Century Gothic" w:hAnsi="Century Gothic"/>
          <w:color w:val="444444"/>
          <w:sz w:val="21"/>
          <w:szCs w:val="21"/>
          <w:lang w:eastAsia="en-GB"/>
        </w:rPr>
      </w:pPr>
      <w:r w:rsidRPr="0047383A">
        <w:rPr>
          <w:rFonts w:ascii="Century Gothic" w:hAnsi="Century Gothic"/>
          <w:color w:val="444444"/>
          <w:sz w:val="21"/>
          <w:szCs w:val="21"/>
          <w:lang w:eastAsia="en-GB"/>
        </w:rPr>
        <w:t>Mr Andrew Brown</w:t>
      </w:r>
    </w:p>
    <w:p w:rsidR="00532535" w:rsidRPr="0047383A" w:rsidRDefault="00C23634" w:rsidP="0047383A">
      <w:pPr>
        <w:shd w:val="clear" w:color="auto" w:fill="FFFFFF"/>
        <w:spacing w:after="240"/>
        <w:rPr>
          <w:rFonts w:ascii="Century Gothic" w:hAnsi="Century Gothic" w:cs="Calibri"/>
          <w:sz w:val="21"/>
          <w:szCs w:val="21"/>
        </w:rPr>
      </w:pPr>
      <w:r w:rsidRPr="0047383A">
        <w:rPr>
          <w:rFonts w:ascii="Century Gothic" w:hAnsi="Century Gothic"/>
          <w:color w:val="444444"/>
          <w:sz w:val="21"/>
          <w:szCs w:val="21"/>
          <w:lang w:eastAsia="en-GB"/>
        </w:rPr>
        <w:t>Headteacher</w:t>
      </w:r>
      <w:bookmarkStart w:id="0" w:name="_GoBack"/>
      <w:bookmarkEnd w:id="0"/>
    </w:p>
    <w:sectPr w:rsidR="00532535" w:rsidRPr="0047383A" w:rsidSect="00D04070">
      <w:headerReference w:type="default" r:id="rId8"/>
      <w:footerReference w:type="default" r:id="rId9"/>
      <w:pgSz w:w="11907" w:h="16840" w:code="9"/>
      <w:pgMar w:top="1440" w:right="1080" w:bottom="1440" w:left="108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85F" w:rsidRDefault="00C4685F">
      <w:r>
        <w:separator/>
      </w:r>
    </w:p>
  </w:endnote>
  <w:endnote w:type="continuationSeparator" w:id="0">
    <w:p w:rsidR="00C4685F" w:rsidRDefault="00C46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mar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0F2" w:rsidRDefault="007810F2" w:rsidP="007810F2">
    <w:pPr>
      <w:pStyle w:val="Header"/>
      <w:tabs>
        <w:tab w:val="clear" w:pos="4153"/>
        <w:tab w:val="clear" w:pos="8306"/>
      </w:tabs>
      <w:jc w:val="center"/>
      <w:rPr>
        <w:rFonts w:ascii="Calibri" w:hAnsi="Calibri" w:cs="Calibri"/>
        <w:b/>
        <w:sz w:val="16"/>
        <w:szCs w:val="18"/>
      </w:rPr>
    </w:pPr>
    <w:r w:rsidRPr="006D797E">
      <w:rPr>
        <w:rFonts w:ascii="Calibri" w:hAnsi="Calibri" w:cs="Calibri"/>
        <w:b/>
        <w:sz w:val="16"/>
        <w:szCs w:val="18"/>
      </w:rPr>
      <w:t>Spetisbury (Hall &amp; Sloper) CE Primary School,</w:t>
    </w:r>
    <w:r>
      <w:rPr>
        <w:rFonts w:ascii="Calibri" w:hAnsi="Calibri" w:cs="Calibri"/>
        <w:b/>
        <w:sz w:val="16"/>
        <w:szCs w:val="18"/>
      </w:rPr>
      <w:t xml:space="preserve"> part of Blandford Education Trust</w:t>
    </w:r>
  </w:p>
  <w:p w:rsidR="007810F2" w:rsidRPr="006D797E" w:rsidRDefault="007810F2" w:rsidP="007810F2">
    <w:pPr>
      <w:pStyle w:val="Header"/>
      <w:tabs>
        <w:tab w:val="clear" w:pos="4153"/>
        <w:tab w:val="clear" w:pos="8306"/>
      </w:tabs>
      <w:jc w:val="center"/>
      <w:rPr>
        <w:rFonts w:ascii="Calibri" w:hAnsi="Calibri" w:cs="Calibri"/>
        <w:sz w:val="16"/>
        <w:szCs w:val="18"/>
      </w:rPr>
    </w:pPr>
    <w:r w:rsidRPr="006D797E">
      <w:rPr>
        <w:rFonts w:ascii="Calibri" w:hAnsi="Calibri" w:cs="Calibri"/>
        <w:b/>
        <w:sz w:val="16"/>
        <w:szCs w:val="18"/>
      </w:rPr>
      <w:t xml:space="preserve"> </w:t>
    </w:r>
    <w:r w:rsidRPr="006D797E">
      <w:rPr>
        <w:rFonts w:ascii="Calibri" w:hAnsi="Calibri" w:cs="Calibri"/>
        <w:sz w:val="16"/>
        <w:szCs w:val="18"/>
      </w:rPr>
      <w:t>Spetisbury, Blandford Forum, Dorset DT11 9DF</w:t>
    </w:r>
  </w:p>
  <w:p w:rsidR="007810F2" w:rsidRPr="006D797E" w:rsidRDefault="007810F2" w:rsidP="007810F2">
    <w:pPr>
      <w:pStyle w:val="Heading4"/>
      <w:jc w:val="center"/>
      <w:rPr>
        <w:rFonts w:ascii="Calibri" w:hAnsi="Calibri" w:cs="Calibri"/>
        <w:sz w:val="16"/>
        <w:szCs w:val="18"/>
      </w:rPr>
    </w:pPr>
    <w:r w:rsidRPr="006D797E">
      <w:rPr>
        <w:rFonts w:ascii="Calibri" w:hAnsi="Calibri" w:cs="Calibri"/>
        <w:b w:val="0"/>
        <w:sz w:val="16"/>
        <w:szCs w:val="18"/>
      </w:rPr>
      <w:t>Telephone: 01258 452107</w:t>
    </w:r>
    <w:proofErr w:type="gramStart"/>
    <w:r w:rsidRPr="006D797E">
      <w:rPr>
        <w:rFonts w:ascii="Calibri" w:hAnsi="Calibri" w:cs="Calibri"/>
        <w:b w:val="0"/>
        <w:sz w:val="16"/>
        <w:szCs w:val="18"/>
      </w:rPr>
      <w:t xml:space="preserve">,  </w:t>
    </w:r>
    <w:proofErr w:type="gramEnd"/>
    <w:hyperlink r:id="rId1" w:history="1">
      <w:r w:rsidRPr="006D797E">
        <w:rPr>
          <w:rStyle w:val="Hyperlink"/>
          <w:rFonts w:ascii="Calibri" w:hAnsi="Calibri" w:cs="Calibri"/>
          <w:color w:val="auto"/>
          <w:sz w:val="16"/>
          <w:szCs w:val="18"/>
          <w:u w:val="none"/>
        </w:rPr>
        <w:t>office@spetisbury.dorset.sch.uk</w:t>
      </w:r>
    </w:hyperlink>
    <w:r w:rsidRPr="006D797E">
      <w:rPr>
        <w:rFonts w:ascii="Calibri" w:hAnsi="Calibri" w:cs="Calibri"/>
        <w:sz w:val="16"/>
        <w:szCs w:val="18"/>
      </w:rPr>
      <w:t xml:space="preserve"> , </w:t>
    </w:r>
    <w:hyperlink r:id="rId2" w:history="1">
      <w:r w:rsidRPr="006D797E">
        <w:rPr>
          <w:rStyle w:val="Hyperlink"/>
          <w:rFonts w:ascii="Calibri" w:hAnsi="Calibri" w:cs="Calibri"/>
          <w:color w:val="auto"/>
          <w:sz w:val="16"/>
          <w:szCs w:val="18"/>
          <w:u w:val="none"/>
        </w:rPr>
        <w:t>www.spetisbury.dorset.sch.uk</w:t>
      </w:r>
    </w:hyperlink>
  </w:p>
  <w:p w:rsidR="007810F2" w:rsidRDefault="007810F2">
    <w:pPr>
      <w:pStyle w:val="Footer"/>
    </w:pPr>
  </w:p>
  <w:p w:rsidR="00905B37" w:rsidRDefault="00905B3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85F" w:rsidRDefault="00C4685F">
      <w:r>
        <w:separator/>
      </w:r>
    </w:p>
  </w:footnote>
  <w:footnote w:type="continuationSeparator" w:id="0">
    <w:p w:rsidR="00C4685F" w:rsidRDefault="00C468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0F2" w:rsidRDefault="0047383A">
    <w:pPr>
      <w:pStyle w:val="Head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5C0D829C" wp14:editId="0D587D6E">
              <wp:simplePos x="0" y="0"/>
              <wp:positionH relativeFrom="column">
                <wp:posOffset>1409700</wp:posOffset>
              </wp:positionH>
              <wp:positionV relativeFrom="paragraph">
                <wp:posOffset>-171450</wp:posOffset>
              </wp:positionV>
              <wp:extent cx="3173730" cy="755015"/>
              <wp:effectExtent l="0" t="0" r="7620" b="6985"/>
              <wp:wrapNone/>
              <wp:docPr id="1" name="Group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173730" cy="755015"/>
                        <a:chOff x="3302" y="449"/>
                        <a:chExt cx="5324" cy="1636"/>
                      </a:xfrm>
                    </wpg:grpSpPr>
                    <pic:pic xmlns:pic="http://schemas.openxmlformats.org/drawingml/2006/picture">
                      <pic:nvPicPr>
                        <pic:cNvPr id="2" name="Picture 31" descr="Spetisbury Logo - BLK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734" t="7222" r="3734" b="32417"/>
                        <a:stretch>
                          <a:fillRect/>
                        </a:stretch>
                      </pic:blipFill>
                      <pic:spPr bwMode="auto">
                        <a:xfrm>
                          <a:off x="3302" y="449"/>
                          <a:ext cx="5324" cy="136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1" descr="Spetisbury Logo - BLK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734" t="65808" r="3734" b="1349"/>
                        <a:stretch>
                          <a:fillRect/>
                        </a:stretch>
                      </pic:blipFill>
                      <pic:spPr bwMode="auto">
                        <a:xfrm>
                          <a:off x="5100" y="1638"/>
                          <a:ext cx="3200" cy="4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00AB51B" id="Group 30" o:spid="_x0000_s1026" style="position:absolute;margin-left:111pt;margin-top:-13.5pt;width:249.9pt;height:59.45pt;z-index:-251658240" coordorigin="3302,449" coordsize="5324,16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1" o:spid="_x0000_s1027" type="#_x0000_t75" alt="Spetisbury Logo - BLK (2)" style="position:absolute;left:3302;top:449;width:5324;height:13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KjiTBAAAA2gAAAA8AAABkcnMvZG93bnJldi54bWxEj0+LwjAUxO8LfofwBG9rag9l6RpFBFHE&#10;i38Oe3w0z6bavNQm2vrtjbDgcZiZ3zDTeW9r8aDWV44VTMYJCOLC6YpLBafj6vsHhA/IGmvHpOBJ&#10;HuazwdcUc+063tPjEEoRIexzVGBCaHIpfWHIoh+7hjh6Z9daDFG2pdQtdhFua5kmSSYtVhwXDDa0&#10;NFRcD3er4PhXbrYXPt+7LDxvuzQzrlv3So2G/eIXRKA+fML/7Y1WkML7SrwBcvY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KKjiTBAAAA2gAAAA8AAAAAAAAAAAAAAAAAnwIA&#10;AGRycy9kb3ducmV2LnhtbFBLBQYAAAAABAAEAPcAAACNAwAAAAA=&#10;">
                <v:imagedata r:id="rId2" o:title="Spetisbury Logo - BLK (2)" croptop="4733f" cropbottom="21245f" cropleft="2447f" cropright="2447f"/>
              </v:shape>
              <v:shape id="Picture 1" o:spid="_x0000_s1028" type="#_x0000_t75" alt="Spetisbury Logo - BLK (2)" style="position:absolute;left:5100;top:1638;width:3200;height:4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MtL3DDAAAA2gAAAA8AAABkcnMvZG93bnJldi54bWxEj0FrwkAUhO8F/8PyhN7qxgpFoqtIsKDY&#10;HjTF8yP7TGKyb2N2TdJ/3xWEHoeZ+YZZrgdTi45aV1pWMJ1EIIgzq0vOFfykn29zEM4ja6wtk4Jf&#10;crBejV6WGGvb85G6k89FgLCLUUHhfRNL6bKCDLqJbYiDd7GtQR9km0vdYh/gppbvUfQhDZYcFgps&#10;KCkoq053o6BP9+ck6apDfaXD7Su9bun7XCn1Oh42CxCeBv8ffrZ3WsEMHlfCDZCr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8y0vcMMAAADaAAAADwAAAAAAAAAAAAAAAACf&#10;AgAAZHJzL2Rvd25yZXYueG1sUEsFBgAAAAAEAAQA9wAAAI8DAAAAAA==&#10;">
                <v:imagedata r:id="rId2" o:title="Spetisbury Logo - BLK (2)" croptop="43128f" cropbottom="884f" cropleft="2447f" cropright="2447f"/>
              </v:shape>
            </v:group>
          </w:pict>
        </mc:Fallback>
      </mc:AlternateContent>
    </w:r>
  </w:p>
  <w:p w:rsidR="007810F2" w:rsidRDefault="007810F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C0F79"/>
    <w:multiLevelType w:val="multilevel"/>
    <w:tmpl w:val="82707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98177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43AC4ED0"/>
    <w:multiLevelType w:val="hybridMultilevel"/>
    <w:tmpl w:val="8D28E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A952B3"/>
    <w:multiLevelType w:val="hybridMultilevel"/>
    <w:tmpl w:val="BBEE3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053CAC"/>
    <w:multiLevelType w:val="hybridMultilevel"/>
    <w:tmpl w:val="59B6FB78"/>
    <w:lvl w:ilvl="0" w:tplc="918417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CD5684A"/>
    <w:multiLevelType w:val="hybridMultilevel"/>
    <w:tmpl w:val="6750EE44"/>
    <w:lvl w:ilvl="0" w:tplc="66820E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D885904"/>
    <w:multiLevelType w:val="hybridMultilevel"/>
    <w:tmpl w:val="32045334"/>
    <w:lvl w:ilvl="0" w:tplc="4670B674">
      <w:start w:val="1"/>
      <w:numFmt w:val="bullet"/>
      <w:pStyle w:val="Tabletextbullet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F112994"/>
    <w:multiLevelType w:val="multilevel"/>
    <w:tmpl w:val="A350B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79161D"/>
    <w:multiLevelType w:val="multilevel"/>
    <w:tmpl w:val="FBA82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C260C0E"/>
    <w:multiLevelType w:val="multilevel"/>
    <w:tmpl w:val="4D40E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9"/>
  </w:num>
  <w:num w:numId="7">
    <w:abstractNumId w:val="8"/>
  </w:num>
  <w:num w:numId="8">
    <w:abstractNumId w:val="7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en-GB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noPunctuationKerning/>
  <w:characterSpacingControl w:val="doNotCompress"/>
  <w:savePreviewPicture/>
  <w:hdrShapeDefaults>
    <o:shapedefaults v:ext="edit" spidmax="2049" fill="f" fillcolor="white" stroke="f">
      <v:fill color="white" on="f"/>
      <v:stroke on="f"/>
      <o:colormru v:ext="edit" colors="#090,#0c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AB1"/>
    <w:rsid w:val="00024759"/>
    <w:rsid w:val="00026398"/>
    <w:rsid w:val="000320A4"/>
    <w:rsid w:val="000320E7"/>
    <w:rsid w:val="00036573"/>
    <w:rsid w:val="000462B6"/>
    <w:rsid w:val="000570BE"/>
    <w:rsid w:val="0007235C"/>
    <w:rsid w:val="00085A0E"/>
    <w:rsid w:val="00096FA7"/>
    <w:rsid w:val="000A4014"/>
    <w:rsid w:val="000A61A7"/>
    <w:rsid w:val="000C1DD8"/>
    <w:rsid w:val="0010257F"/>
    <w:rsid w:val="00127FF0"/>
    <w:rsid w:val="0014172E"/>
    <w:rsid w:val="00146AEB"/>
    <w:rsid w:val="001532DD"/>
    <w:rsid w:val="001567F0"/>
    <w:rsid w:val="00165E21"/>
    <w:rsid w:val="001702BE"/>
    <w:rsid w:val="00172F5D"/>
    <w:rsid w:val="0018311C"/>
    <w:rsid w:val="00187724"/>
    <w:rsid w:val="00190187"/>
    <w:rsid w:val="001C6607"/>
    <w:rsid w:val="001E4997"/>
    <w:rsid w:val="00210A0D"/>
    <w:rsid w:val="00226842"/>
    <w:rsid w:val="002435EA"/>
    <w:rsid w:val="00244351"/>
    <w:rsid w:val="00282FA4"/>
    <w:rsid w:val="00287624"/>
    <w:rsid w:val="00287B69"/>
    <w:rsid w:val="002B34C8"/>
    <w:rsid w:val="002B5679"/>
    <w:rsid w:val="002B62AD"/>
    <w:rsid w:val="002B7163"/>
    <w:rsid w:val="002C2F19"/>
    <w:rsid w:val="002C4A81"/>
    <w:rsid w:val="002E0930"/>
    <w:rsid w:val="002E1709"/>
    <w:rsid w:val="002E6379"/>
    <w:rsid w:val="002F4F1A"/>
    <w:rsid w:val="002F77E1"/>
    <w:rsid w:val="00301FDC"/>
    <w:rsid w:val="00321696"/>
    <w:rsid w:val="00325402"/>
    <w:rsid w:val="0033388D"/>
    <w:rsid w:val="003402F6"/>
    <w:rsid w:val="00340EB7"/>
    <w:rsid w:val="00341D3F"/>
    <w:rsid w:val="00345A07"/>
    <w:rsid w:val="00363471"/>
    <w:rsid w:val="00381844"/>
    <w:rsid w:val="00395964"/>
    <w:rsid w:val="003A14D2"/>
    <w:rsid w:val="003A7662"/>
    <w:rsid w:val="003C36D3"/>
    <w:rsid w:val="003E36FD"/>
    <w:rsid w:val="003E735F"/>
    <w:rsid w:val="003F1119"/>
    <w:rsid w:val="003F3450"/>
    <w:rsid w:val="0040555A"/>
    <w:rsid w:val="00406B60"/>
    <w:rsid w:val="0041481B"/>
    <w:rsid w:val="004328AE"/>
    <w:rsid w:val="00440CF3"/>
    <w:rsid w:val="00454B1E"/>
    <w:rsid w:val="004705C8"/>
    <w:rsid w:val="0047200B"/>
    <w:rsid w:val="0047383A"/>
    <w:rsid w:val="004A57A7"/>
    <w:rsid w:val="004B23B5"/>
    <w:rsid w:val="004C29F8"/>
    <w:rsid w:val="004E0899"/>
    <w:rsid w:val="0050461D"/>
    <w:rsid w:val="00505396"/>
    <w:rsid w:val="0050761A"/>
    <w:rsid w:val="005101C7"/>
    <w:rsid w:val="00510C7F"/>
    <w:rsid w:val="00511582"/>
    <w:rsid w:val="00525707"/>
    <w:rsid w:val="005312F3"/>
    <w:rsid w:val="00532535"/>
    <w:rsid w:val="005418E7"/>
    <w:rsid w:val="00542E7A"/>
    <w:rsid w:val="0055315A"/>
    <w:rsid w:val="00562D7C"/>
    <w:rsid w:val="00562EF5"/>
    <w:rsid w:val="00571D0F"/>
    <w:rsid w:val="00580F39"/>
    <w:rsid w:val="0059218D"/>
    <w:rsid w:val="00593312"/>
    <w:rsid w:val="0059747C"/>
    <w:rsid w:val="005A1F72"/>
    <w:rsid w:val="005B24C4"/>
    <w:rsid w:val="005B44CD"/>
    <w:rsid w:val="005B468F"/>
    <w:rsid w:val="005B51B2"/>
    <w:rsid w:val="005B7BDB"/>
    <w:rsid w:val="005D387F"/>
    <w:rsid w:val="005E46F7"/>
    <w:rsid w:val="0060011D"/>
    <w:rsid w:val="0061050B"/>
    <w:rsid w:val="00622489"/>
    <w:rsid w:val="00636455"/>
    <w:rsid w:val="00655AB1"/>
    <w:rsid w:val="00681F01"/>
    <w:rsid w:val="006827E5"/>
    <w:rsid w:val="0068722A"/>
    <w:rsid w:val="00692986"/>
    <w:rsid w:val="006951A8"/>
    <w:rsid w:val="006964CA"/>
    <w:rsid w:val="006A3C00"/>
    <w:rsid w:val="006B1171"/>
    <w:rsid w:val="006B578C"/>
    <w:rsid w:val="006D797E"/>
    <w:rsid w:val="006E4B64"/>
    <w:rsid w:val="006F2EBF"/>
    <w:rsid w:val="006F3A51"/>
    <w:rsid w:val="006F5DB3"/>
    <w:rsid w:val="007013BB"/>
    <w:rsid w:val="00701CDC"/>
    <w:rsid w:val="007212F2"/>
    <w:rsid w:val="00743EEA"/>
    <w:rsid w:val="00753C2C"/>
    <w:rsid w:val="00762106"/>
    <w:rsid w:val="00767ABE"/>
    <w:rsid w:val="00770B1F"/>
    <w:rsid w:val="007810F2"/>
    <w:rsid w:val="007A1E6C"/>
    <w:rsid w:val="007B1DA1"/>
    <w:rsid w:val="007D003A"/>
    <w:rsid w:val="007D49A6"/>
    <w:rsid w:val="007D5194"/>
    <w:rsid w:val="007E67D1"/>
    <w:rsid w:val="00816B13"/>
    <w:rsid w:val="00834369"/>
    <w:rsid w:val="008366F5"/>
    <w:rsid w:val="00841D66"/>
    <w:rsid w:val="00851154"/>
    <w:rsid w:val="00852B56"/>
    <w:rsid w:val="008554D2"/>
    <w:rsid w:val="0086414D"/>
    <w:rsid w:val="00866239"/>
    <w:rsid w:val="00871ABF"/>
    <w:rsid w:val="00881A42"/>
    <w:rsid w:val="00885C55"/>
    <w:rsid w:val="00886164"/>
    <w:rsid w:val="0089011A"/>
    <w:rsid w:val="0089716C"/>
    <w:rsid w:val="008A1FAB"/>
    <w:rsid w:val="008B2E22"/>
    <w:rsid w:val="008D0197"/>
    <w:rsid w:val="008D5CE9"/>
    <w:rsid w:val="008F41CD"/>
    <w:rsid w:val="0090225C"/>
    <w:rsid w:val="009036F2"/>
    <w:rsid w:val="00905B37"/>
    <w:rsid w:val="009606EE"/>
    <w:rsid w:val="00967ECA"/>
    <w:rsid w:val="009842E8"/>
    <w:rsid w:val="00996F54"/>
    <w:rsid w:val="009B3966"/>
    <w:rsid w:val="009C4D4C"/>
    <w:rsid w:val="009C7C24"/>
    <w:rsid w:val="009D0078"/>
    <w:rsid w:val="009D5A77"/>
    <w:rsid w:val="009D689F"/>
    <w:rsid w:val="009E0F6A"/>
    <w:rsid w:val="00A26593"/>
    <w:rsid w:val="00A27470"/>
    <w:rsid w:val="00A35D0A"/>
    <w:rsid w:val="00A5008F"/>
    <w:rsid w:val="00A56F49"/>
    <w:rsid w:val="00A63400"/>
    <w:rsid w:val="00A715EA"/>
    <w:rsid w:val="00A9780E"/>
    <w:rsid w:val="00AA7AA6"/>
    <w:rsid w:val="00AB7681"/>
    <w:rsid w:val="00B134A5"/>
    <w:rsid w:val="00B1609A"/>
    <w:rsid w:val="00B17DC3"/>
    <w:rsid w:val="00B36542"/>
    <w:rsid w:val="00B4116A"/>
    <w:rsid w:val="00B658E5"/>
    <w:rsid w:val="00B708A5"/>
    <w:rsid w:val="00B70F79"/>
    <w:rsid w:val="00B741D3"/>
    <w:rsid w:val="00B822AA"/>
    <w:rsid w:val="00B942D8"/>
    <w:rsid w:val="00B956B1"/>
    <w:rsid w:val="00B9613B"/>
    <w:rsid w:val="00BA2B09"/>
    <w:rsid w:val="00BA3BCE"/>
    <w:rsid w:val="00BA6904"/>
    <w:rsid w:val="00BD101F"/>
    <w:rsid w:val="00BD70E3"/>
    <w:rsid w:val="00BE2FB0"/>
    <w:rsid w:val="00BE3896"/>
    <w:rsid w:val="00BF2D60"/>
    <w:rsid w:val="00BF664C"/>
    <w:rsid w:val="00C03587"/>
    <w:rsid w:val="00C03EF6"/>
    <w:rsid w:val="00C1539F"/>
    <w:rsid w:val="00C23634"/>
    <w:rsid w:val="00C3313D"/>
    <w:rsid w:val="00C372DD"/>
    <w:rsid w:val="00C45B6E"/>
    <w:rsid w:val="00C45CB3"/>
    <w:rsid w:val="00C4685F"/>
    <w:rsid w:val="00C568B0"/>
    <w:rsid w:val="00C618A2"/>
    <w:rsid w:val="00C65842"/>
    <w:rsid w:val="00C70FD5"/>
    <w:rsid w:val="00C74C9F"/>
    <w:rsid w:val="00C761FE"/>
    <w:rsid w:val="00C80D2D"/>
    <w:rsid w:val="00C81828"/>
    <w:rsid w:val="00C82FAA"/>
    <w:rsid w:val="00C9342F"/>
    <w:rsid w:val="00CA5434"/>
    <w:rsid w:val="00CB5783"/>
    <w:rsid w:val="00CC002F"/>
    <w:rsid w:val="00CD4A4A"/>
    <w:rsid w:val="00CD5C07"/>
    <w:rsid w:val="00CE5899"/>
    <w:rsid w:val="00CF2A04"/>
    <w:rsid w:val="00CF3382"/>
    <w:rsid w:val="00D00231"/>
    <w:rsid w:val="00D04070"/>
    <w:rsid w:val="00D203F0"/>
    <w:rsid w:val="00D42479"/>
    <w:rsid w:val="00D469C3"/>
    <w:rsid w:val="00D514C3"/>
    <w:rsid w:val="00D94D60"/>
    <w:rsid w:val="00DA145E"/>
    <w:rsid w:val="00DA7F41"/>
    <w:rsid w:val="00DC0EDC"/>
    <w:rsid w:val="00DD1C08"/>
    <w:rsid w:val="00DD4772"/>
    <w:rsid w:val="00E1501B"/>
    <w:rsid w:val="00E302DB"/>
    <w:rsid w:val="00E32DD2"/>
    <w:rsid w:val="00E37796"/>
    <w:rsid w:val="00E64CF6"/>
    <w:rsid w:val="00E70635"/>
    <w:rsid w:val="00E75FBC"/>
    <w:rsid w:val="00E933C9"/>
    <w:rsid w:val="00E93977"/>
    <w:rsid w:val="00EE06F8"/>
    <w:rsid w:val="00F42955"/>
    <w:rsid w:val="00F72EF2"/>
    <w:rsid w:val="00F73C0D"/>
    <w:rsid w:val="00F93A5E"/>
    <w:rsid w:val="00FB5907"/>
    <w:rsid w:val="00FC0B7E"/>
    <w:rsid w:val="00FE6A28"/>
    <w:rsid w:val="00FF5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o:colormru v:ext="edit" colors="#090,#0c0"/>
    </o:shapedefaults>
    <o:shapelayout v:ext="edit">
      <o:idmap v:ext="edit" data="1"/>
    </o:shapelayout>
  </w:shapeDefaults>
  <w:decimalSymbol w:val="."/>
  <w:listSeparator w:val=","/>
  <w15:chartTrackingRefBased/>
  <w15:docId w15:val="{E49F1A5F-63E8-4B33-B8E0-DF9469346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Primary" w:hAnsi="Primary"/>
      <w:sz w:val="9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Tw Cen MT" w:hAnsi="Tw Cen MT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sid w:val="000C1DD8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A5008F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PageNumber">
    <w:name w:val="page number"/>
    <w:basedOn w:val="DefaultParagraphFont"/>
    <w:rsid w:val="00905B37"/>
  </w:style>
  <w:style w:type="table" w:styleId="TableGrid">
    <w:name w:val="Table Grid"/>
    <w:basedOn w:val="TableNormal"/>
    <w:rsid w:val="00024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Normal"/>
    <w:rsid w:val="006964CA"/>
    <w:pPr>
      <w:spacing w:after="160" w:line="240" w:lineRule="exact"/>
    </w:pPr>
    <w:rPr>
      <w:rFonts w:ascii="Verdana" w:eastAsia="MS Mincho" w:hAnsi="Verdana"/>
      <w:sz w:val="20"/>
      <w:szCs w:val="20"/>
    </w:rPr>
  </w:style>
  <w:style w:type="character" w:customStyle="1" w:styleId="HeaderChar">
    <w:name w:val="Header Char"/>
    <w:link w:val="Header"/>
    <w:uiPriority w:val="99"/>
    <w:rsid w:val="00C3313D"/>
    <w:rPr>
      <w:sz w:val="24"/>
      <w:szCs w:val="24"/>
      <w:lang w:eastAsia="en-US"/>
    </w:rPr>
  </w:style>
  <w:style w:type="paragraph" w:styleId="NoSpacing">
    <w:name w:val="No Spacing"/>
    <w:qFormat/>
    <w:rsid w:val="0059747C"/>
    <w:rPr>
      <w:rFonts w:ascii="Calibri" w:hAnsi="Calibri"/>
      <w:sz w:val="22"/>
      <w:szCs w:val="22"/>
      <w:lang w:eastAsia="en-US"/>
    </w:rPr>
  </w:style>
  <w:style w:type="paragraph" w:customStyle="1" w:styleId="TxBrt2">
    <w:name w:val="TxBr_t2"/>
    <w:basedOn w:val="Normal"/>
    <w:rsid w:val="002E0930"/>
    <w:pPr>
      <w:widowControl w:val="0"/>
      <w:spacing w:line="240" w:lineRule="atLeast"/>
    </w:pPr>
    <w:rPr>
      <w:szCs w:val="20"/>
      <w:lang w:val="en-US"/>
    </w:rPr>
  </w:style>
  <w:style w:type="paragraph" w:customStyle="1" w:styleId="TxBrp4">
    <w:name w:val="TxBr_p4"/>
    <w:basedOn w:val="Normal"/>
    <w:rsid w:val="002E0930"/>
    <w:pPr>
      <w:widowControl w:val="0"/>
      <w:tabs>
        <w:tab w:val="left" w:pos="7863"/>
      </w:tabs>
      <w:spacing w:line="646" w:lineRule="atLeast"/>
      <w:ind w:firstLine="7863"/>
    </w:pPr>
    <w:rPr>
      <w:szCs w:val="20"/>
      <w:lang w:val="en-US"/>
    </w:rPr>
  </w:style>
  <w:style w:type="paragraph" w:customStyle="1" w:styleId="TxBrp5">
    <w:name w:val="TxBr_p5"/>
    <w:basedOn w:val="Normal"/>
    <w:rsid w:val="002E0930"/>
    <w:pPr>
      <w:widowControl w:val="0"/>
      <w:tabs>
        <w:tab w:val="left" w:pos="204"/>
      </w:tabs>
      <w:spacing w:line="419" w:lineRule="atLeast"/>
    </w:pPr>
    <w:rPr>
      <w:szCs w:val="20"/>
      <w:lang w:val="en-US"/>
    </w:rPr>
  </w:style>
  <w:style w:type="paragraph" w:customStyle="1" w:styleId="TxBrp6">
    <w:name w:val="TxBr_p6"/>
    <w:basedOn w:val="Normal"/>
    <w:rsid w:val="002E0930"/>
    <w:pPr>
      <w:widowControl w:val="0"/>
      <w:tabs>
        <w:tab w:val="left" w:pos="5572"/>
      </w:tabs>
      <w:spacing w:line="240" w:lineRule="atLeast"/>
      <w:ind w:left="3317"/>
    </w:pPr>
    <w:rPr>
      <w:szCs w:val="20"/>
      <w:lang w:val="en-US"/>
    </w:rPr>
  </w:style>
  <w:style w:type="paragraph" w:styleId="NormalWeb">
    <w:name w:val="Normal (Web)"/>
    <w:basedOn w:val="Normal"/>
    <w:uiPriority w:val="99"/>
    <w:rsid w:val="00532535"/>
    <w:rPr>
      <w:rFonts w:ascii="Verdana" w:hAnsi="Verdana"/>
      <w:color w:val="000000"/>
      <w:sz w:val="23"/>
      <w:szCs w:val="23"/>
      <w:lang w:eastAsia="en-GB"/>
    </w:rPr>
  </w:style>
  <w:style w:type="paragraph" w:customStyle="1" w:styleId="Letter">
    <w:name w:val="Letter"/>
    <w:basedOn w:val="Normal"/>
    <w:rsid w:val="00532535"/>
    <w:pPr>
      <w:spacing w:line="260" w:lineRule="exact"/>
      <w:jc w:val="both"/>
    </w:pPr>
    <w:rPr>
      <w:rFonts w:ascii="Arial" w:hAnsi="Arial"/>
      <w:sz w:val="22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532535"/>
    <w:pPr>
      <w:spacing w:line="260" w:lineRule="exact"/>
      <w:ind w:left="720"/>
      <w:contextualSpacing/>
      <w:jc w:val="both"/>
    </w:pPr>
    <w:rPr>
      <w:rFonts w:ascii="Arial" w:hAnsi="Arial"/>
      <w:sz w:val="22"/>
      <w:szCs w:val="20"/>
      <w:lang w:eastAsia="en-GB"/>
    </w:rPr>
  </w:style>
  <w:style w:type="paragraph" w:customStyle="1" w:styleId="Tabletext-left">
    <w:name w:val="Table text - left"/>
    <w:basedOn w:val="Normal"/>
    <w:link w:val="Tabletext-leftChar"/>
    <w:rsid w:val="00532535"/>
    <w:pPr>
      <w:spacing w:before="60" w:after="60"/>
      <w:contextualSpacing/>
    </w:pPr>
    <w:rPr>
      <w:rFonts w:ascii="Tahoma" w:hAnsi="Tahoma"/>
      <w:color w:val="000000"/>
      <w:sz w:val="22"/>
    </w:rPr>
  </w:style>
  <w:style w:type="paragraph" w:customStyle="1" w:styleId="Tabletextbullet">
    <w:name w:val="Table text bullet"/>
    <w:basedOn w:val="Normal"/>
    <w:rsid w:val="00532535"/>
    <w:pPr>
      <w:numPr>
        <w:numId w:val="5"/>
      </w:numPr>
      <w:tabs>
        <w:tab w:val="left" w:pos="567"/>
      </w:tabs>
      <w:spacing w:before="60" w:after="60"/>
      <w:contextualSpacing/>
    </w:pPr>
    <w:rPr>
      <w:rFonts w:ascii="Tahoma" w:hAnsi="Tahoma"/>
      <w:color w:val="000000"/>
      <w:sz w:val="22"/>
    </w:rPr>
  </w:style>
  <w:style w:type="character" w:customStyle="1" w:styleId="Tabletext-leftChar">
    <w:name w:val="Table text - left Char"/>
    <w:link w:val="Tabletext-left"/>
    <w:locked/>
    <w:rsid w:val="00532535"/>
    <w:rPr>
      <w:rFonts w:ascii="Tahoma" w:hAnsi="Tahoma"/>
      <w:color w:val="000000"/>
      <w:sz w:val="22"/>
      <w:szCs w:val="24"/>
      <w:lang w:eastAsia="en-US"/>
    </w:rPr>
  </w:style>
  <w:style w:type="character" w:customStyle="1" w:styleId="FooterChar">
    <w:name w:val="Footer Char"/>
    <w:link w:val="Footer"/>
    <w:uiPriority w:val="99"/>
    <w:rsid w:val="007810F2"/>
    <w:rPr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655A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0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petisbury.dorset.sch.uk" TargetMode="External"/><Relationship Id="rId1" Type="http://schemas.openxmlformats.org/officeDocument/2006/relationships/hyperlink" Target="mailto:office@spetisbury.dorset.sch.u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e\Documents\Custom%20Office%20Templates\Letterhead%20BE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FDCF3-8E1C-4633-B325-365376D67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BET</Template>
  <TotalTime>143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Playground Rules</vt:lpstr>
    </vt:vector>
  </TitlesOfParts>
  <Company>Research Machines plc.</Company>
  <LinksUpToDate>false</LinksUpToDate>
  <CharactersWithSpaces>2520</CharactersWithSpaces>
  <SharedDoc>false</SharedDoc>
  <HLinks>
    <vt:vector size="12" baseType="variant">
      <vt:variant>
        <vt:i4>4390992</vt:i4>
      </vt:variant>
      <vt:variant>
        <vt:i4>3</vt:i4>
      </vt:variant>
      <vt:variant>
        <vt:i4>0</vt:i4>
      </vt:variant>
      <vt:variant>
        <vt:i4>5</vt:i4>
      </vt:variant>
      <vt:variant>
        <vt:lpwstr>http://www.spetisbury.dorset.sch.uk/</vt:lpwstr>
      </vt:variant>
      <vt:variant>
        <vt:lpwstr/>
      </vt:variant>
      <vt:variant>
        <vt:i4>4718695</vt:i4>
      </vt:variant>
      <vt:variant>
        <vt:i4>0</vt:i4>
      </vt:variant>
      <vt:variant>
        <vt:i4>0</vt:i4>
      </vt:variant>
      <vt:variant>
        <vt:i4>5</vt:i4>
      </vt:variant>
      <vt:variant>
        <vt:lpwstr>mailto:office@spetisbury.dorset.sch.uk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Playground Rules</dc:title>
  <dc:subject/>
  <dc:creator>Andrew</dc:creator>
  <cp:keywords/>
  <cp:lastModifiedBy>Andrew</cp:lastModifiedBy>
  <cp:revision>1</cp:revision>
  <cp:lastPrinted>2015-11-19T07:57:00Z</cp:lastPrinted>
  <dcterms:created xsi:type="dcterms:W3CDTF">2019-06-07T07:00:00Z</dcterms:created>
  <dcterms:modified xsi:type="dcterms:W3CDTF">2019-06-07T09:23:00Z</dcterms:modified>
</cp:coreProperties>
</file>